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1E769" w14:textId="77777777" w:rsidR="00D7330B" w:rsidRPr="000C701A" w:rsidRDefault="00FA33C1" w:rsidP="00D7330B">
      <w:pPr>
        <w:ind w:left="1440" w:right="-828" w:hanging="1440"/>
        <w:rPr>
          <w:rFonts w:ascii="Calibri" w:hAnsi="Calibri"/>
          <w:b/>
          <w:sz w:val="32"/>
          <w:szCs w:val="32"/>
        </w:rPr>
      </w:pPr>
      <w:r w:rsidRPr="000C701A">
        <w:rPr>
          <w:rFonts w:ascii="Calibri" w:hAnsi="Calibri"/>
          <w:b/>
          <w:sz w:val="32"/>
          <w:szCs w:val="32"/>
        </w:rPr>
        <w:t xml:space="preserve">Gesuch um Dispensation </w:t>
      </w:r>
      <w:r w:rsidR="000B3D51" w:rsidRPr="000C701A">
        <w:rPr>
          <w:rFonts w:ascii="Calibri" w:hAnsi="Calibri"/>
          <w:b/>
          <w:sz w:val="32"/>
          <w:szCs w:val="32"/>
        </w:rPr>
        <w:t xml:space="preserve">– </w:t>
      </w:r>
      <w:smartTag w:uri="urn:schemas-microsoft-com:office:smarttags" w:element="PersonName">
        <w:r w:rsidR="000B3D51" w:rsidRPr="000C701A">
          <w:rPr>
            <w:rFonts w:ascii="Calibri" w:hAnsi="Calibri"/>
            <w:b/>
            <w:sz w:val="32"/>
            <w:szCs w:val="32"/>
          </w:rPr>
          <w:t>Kindergarten</w:t>
        </w:r>
      </w:smartTag>
      <w:r w:rsidR="000B3D51" w:rsidRPr="000C701A">
        <w:rPr>
          <w:rFonts w:ascii="Calibri" w:hAnsi="Calibri"/>
          <w:b/>
          <w:sz w:val="32"/>
          <w:szCs w:val="32"/>
        </w:rPr>
        <w:t xml:space="preserve"> / Schule</w:t>
      </w:r>
    </w:p>
    <w:p w14:paraId="77978267" w14:textId="77777777" w:rsidR="00972437" w:rsidRPr="000C701A" w:rsidRDefault="00972437" w:rsidP="00972437">
      <w:pPr>
        <w:tabs>
          <w:tab w:val="left" w:pos="4140"/>
          <w:tab w:val="left" w:pos="5040"/>
        </w:tabs>
        <w:ind w:right="-828"/>
        <w:rPr>
          <w:rFonts w:ascii="Calibri" w:hAnsi="Calibri"/>
          <w:b/>
        </w:rPr>
      </w:pPr>
    </w:p>
    <w:p w14:paraId="0A72B2C4" w14:textId="77777777" w:rsidR="00972437" w:rsidRPr="000C701A" w:rsidRDefault="006110F5" w:rsidP="006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3B3B3"/>
        <w:tabs>
          <w:tab w:val="left" w:pos="4140"/>
          <w:tab w:val="left" w:pos="5040"/>
        </w:tabs>
        <w:ind w:right="70"/>
        <w:rPr>
          <w:rFonts w:ascii="Calibri" w:hAnsi="Calibri"/>
          <w:bCs/>
        </w:rPr>
      </w:pPr>
      <w:r w:rsidRPr="000C701A">
        <w:rPr>
          <w:rFonts w:ascii="Calibri" w:hAnsi="Calibri"/>
          <w:bCs/>
        </w:rPr>
        <w:t xml:space="preserve">Das Gesuch ist mit den notwendigen Unterlagen der Klassenlehrperson </w:t>
      </w:r>
      <w:r w:rsidRPr="000C701A">
        <w:rPr>
          <w:rFonts w:ascii="Calibri" w:hAnsi="Calibri"/>
          <w:b/>
          <w:sz w:val="20"/>
          <w:szCs w:val="20"/>
        </w:rPr>
        <w:t>bis mindestens vier Wochen vor Beginn</w:t>
      </w:r>
      <w:r w:rsidRPr="000C701A">
        <w:rPr>
          <w:rFonts w:ascii="Calibri" w:hAnsi="Calibri"/>
          <w:bCs/>
        </w:rPr>
        <w:t xml:space="preserve"> einzureichen.</w:t>
      </w:r>
    </w:p>
    <w:p w14:paraId="6D40BABA" w14:textId="77777777" w:rsidR="004114BB" w:rsidRDefault="004114BB" w:rsidP="00D7330B">
      <w:pPr>
        <w:ind w:left="1440" w:right="-828" w:hanging="1440"/>
        <w:rPr>
          <w:rFonts w:ascii="Calibri" w:hAnsi="Calibr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835"/>
        <w:gridCol w:w="1842"/>
        <w:gridCol w:w="2865"/>
      </w:tblGrid>
      <w:tr w:rsidR="007B2A6A" w14:paraId="1EBB9E87" w14:textId="77777777" w:rsidTr="007B2A6A">
        <w:tc>
          <w:tcPr>
            <w:tcW w:w="1668" w:type="dxa"/>
          </w:tcPr>
          <w:p w14:paraId="6748743E" w14:textId="77777777" w:rsidR="007B2A6A" w:rsidRPr="007B2A6A" w:rsidRDefault="007B2A6A" w:rsidP="007B2A6A">
            <w:pPr>
              <w:ind w:right="-828"/>
              <w:rPr>
                <w:rFonts w:ascii="Calibri" w:hAnsi="Calibri"/>
                <w:b/>
              </w:rPr>
            </w:pPr>
            <w:r w:rsidRPr="007B2A6A">
              <w:rPr>
                <w:rFonts w:ascii="Calibri" w:hAnsi="Calibri"/>
                <w:b/>
              </w:rPr>
              <w:t>Name/Vorname: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61A06655" w14:textId="77777777" w:rsidR="007B2A6A" w:rsidRP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0"/>
          </w:p>
        </w:tc>
        <w:tc>
          <w:tcPr>
            <w:tcW w:w="1842" w:type="dxa"/>
          </w:tcPr>
          <w:p w14:paraId="6182B5BA" w14:textId="77777777" w:rsidR="007B2A6A" w:rsidRPr="007B2A6A" w:rsidRDefault="007B2A6A" w:rsidP="007B2A6A">
            <w:pPr>
              <w:ind w:right="-828"/>
              <w:rPr>
                <w:rFonts w:ascii="Calibri" w:hAnsi="Calibri"/>
                <w:b/>
              </w:rPr>
            </w:pPr>
            <w:r w:rsidRPr="007B2A6A">
              <w:rPr>
                <w:rFonts w:ascii="Calibri" w:hAnsi="Calibri"/>
                <w:b/>
              </w:rPr>
              <w:t>Klassenlehrer</w:t>
            </w:r>
            <w:r>
              <w:rPr>
                <w:rFonts w:ascii="Calibri" w:hAnsi="Calibri"/>
                <w:b/>
              </w:rPr>
              <w:t>/in</w:t>
            </w:r>
            <w:r w:rsidRPr="007B2A6A">
              <w:rPr>
                <w:rFonts w:ascii="Calibri" w:hAnsi="Calibri"/>
                <w:b/>
              </w:rPr>
              <w:t>: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14:paraId="6E827B28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7B2A6A" w14:paraId="0D62CE0C" w14:textId="77777777" w:rsidTr="007B2A6A">
        <w:trPr>
          <w:trHeight w:hRule="exact" w:val="170"/>
        </w:trPr>
        <w:tc>
          <w:tcPr>
            <w:tcW w:w="1668" w:type="dxa"/>
          </w:tcPr>
          <w:p w14:paraId="1EBD5139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5FE1C9AD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1842" w:type="dxa"/>
          </w:tcPr>
          <w:p w14:paraId="7402E71C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2E690147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</w:tr>
      <w:tr w:rsidR="007B2A6A" w14:paraId="68567679" w14:textId="77777777" w:rsidTr="007B2A6A">
        <w:tc>
          <w:tcPr>
            <w:tcW w:w="1668" w:type="dxa"/>
          </w:tcPr>
          <w:p w14:paraId="22876041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Strasse /</w:t>
            </w:r>
          </w:p>
          <w:p w14:paraId="3E845270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PLZ / Wohnort: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55B6EB2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1842" w:type="dxa"/>
          </w:tcPr>
          <w:p w14:paraId="4FB2A4F7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Lehrer/in der </w:t>
            </w:r>
          </w:p>
          <w:p w14:paraId="136F6CC7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betreffenden </w:t>
            </w:r>
          </w:p>
          <w:p w14:paraId="34ACC7FD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Lektion/en: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14:paraId="63810981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</w:instrText>
            </w:r>
            <w:bookmarkStart w:id="3" w:name="Text5"/>
            <w:r>
              <w:rPr>
                <w:rFonts w:ascii="Calibri" w:hAnsi="Calibri"/>
              </w:rPr>
              <w:instrText xml:space="preserve">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7B2A6A" w14:paraId="417CEE2F" w14:textId="77777777" w:rsidTr="007B2A6A">
        <w:trPr>
          <w:trHeight w:hRule="exact" w:val="170"/>
        </w:trPr>
        <w:tc>
          <w:tcPr>
            <w:tcW w:w="1668" w:type="dxa"/>
          </w:tcPr>
          <w:p w14:paraId="580BED47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2835" w:type="dxa"/>
          </w:tcPr>
          <w:p w14:paraId="5C9A9728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1842" w:type="dxa"/>
          </w:tcPr>
          <w:p w14:paraId="31A5B59F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3D35514E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</w:tr>
      <w:tr w:rsidR="007B2A6A" w14:paraId="31CEF962" w14:textId="77777777" w:rsidTr="007B2A6A">
        <w:tc>
          <w:tcPr>
            <w:tcW w:w="1668" w:type="dxa"/>
          </w:tcPr>
          <w:p w14:paraId="70CA5A89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Tel.: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1E003554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  <w:tc>
          <w:tcPr>
            <w:tcW w:w="1842" w:type="dxa"/>
          </w:tcPr>
          <w:p w14:paraId="090A9F3A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  <w:p w14:paraId="778B2106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  <w:tc>
          <w:tcPr>
            <w:tcW w:w="2865" w:type="dxa"/>
          </w:tcPr>
          <w:p w14:paraId="2F7EE2C9" w14:textId="77777777" w:rsidR="007B2A6A" w:rsidRDefault="007B2A6A" w:rsidP="007B2A6A">
            <w:pPr>
              <w:ind w:right="-828"/>
              <w:rPr>
                <w:rFonts w:ascii="Calibri" w:hAnsi="Calibri"/>
              </w:rPr>
            </w:pPr>
          </w:p>
        </w:tc>
      </w:tr>
    </w:tbl>
    <w:p w14:paraId="6C41FF90" w14:textId="77777777" w:rsidR="007B2A6A" w:rsidRDefault="007B2A6A" w:rsidP="007B2A6A">
      <w:pPr>
        <w:ind w:right="-828"/>
        <w:rPr>
          <w:rFonts w:ascii="Calibri" w:hAnsi="Calibr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936"/>
        <w:gridCol w:w="1741"/>
        <w:gridCol w:w="2865"/>
      </w:tblGrid>
      <w:tr w:rsidR="00730A11" w:rsidRPr="00730A11" w14:paraId="7067BB6A" w14:textId="77777777" w:rsidTr="00730A11">
        <w:tc>
          <w:tcPr>
            <w:tcW w:w="1668" w:type="dxa"/>
          </w:tcPr>
          <w:p w14:paraId="3AF624C9" w14:textId="77777777" w:rsidR="00730A11" w:rsidRPr="00730A11" w:rsidRDefault="00730A11" w:rsidP="007B2A6A">
            <w:pPr>
              <w:ind w:right="-828"/>
              <w:rPr>
                <w:rFonts w:ascii="Calibri" w:hAnsi="Calibri"/>
                <w:b/>
              </w:rPr>
            </w:pPr>
            <w:r w:rsidRPr="00730A11">
              <w:rPr>
                <w:rFonts w:ascii="Calibri" w:hAnsi="Calibri"/>
                <w:b/>
              </w:rPr>
              <w:t>Datum:</w:t>
            </w:r>
          </w:p>
        </w:tc>
        <w:tc>
          <w:tcPr>
            <w:tcW w:w="2936" w:type="dxa"/>
            <w:shd w:val="clear" w:color="auto" w:fill="F2F2F2" w:themeFill="background1" w:themeFillShade="F2"/>
          </w:tcPr>
          <w:p w14:paraId="0FEDF509" w14:textId="77777777" w:rsidR="00730A11" w:rsidRPr="00730A11" w:rsidRDefault="00730A11" w:rsidP="007B2A6A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5"/>
          </w:p>
        </w:tc>
        <w:tc>
          <w:tcPr>
            <w:tcW w:w="1741" w:type="dxa"/>
          </w:tcPr>
          <w:p w14:paraId="36DE0EB8" w14:textId="77777777" w:rsidR="00730A11" w:rsidRPr="00730A11" w:rsidRDefault="00730A11" w:rsidP="007B2A6A">
            <w:pPr>
              <w:ind w:right="-828"/>
              <w:rPr>
                <w:rFonts w:ascii="Calibri" w:hAnsi="Calibri"/>
                <w:b/>
              </w:rPr>
            </w:pPr>
            <w:r w:rsidRPr="00730A11">
              <w:rPr>
                <w:rFonts w:ascii="Calibri" w:hAnsi="Calibri"/>
                <w:b/>
              </w:rPr>
              <w:t>Zeit:</w:t>
            </w:r>
          </w:p>
        </w:tc>
        <w:tc>
          <w:tcPr>
            <w:tcW w:w="2865" w:type="dxa"/>
            <w:shd w:val="clear" w:color="auto" w:fill="F2F2F2" w:themeFill="background1" w:themeFillShade="F2"/>
          </w:tcPr>
          <w:p w14:paraId="7FE78860" w14:textId="77777777" w:rsidR="00730A11" w:rsidRPr="00730A11" w:rsidRDefault="00730A11" w:rsidP="007B2A6A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6"/>
          </w:p>
        </w:tc>
      </w:tr>
      <w:tr w:rsidR="00730A11" w14:paraId="18B6103F" w14:textId="77777777" w:rsidTr="00730A11">
        <w:trPr>
          <w:trHeight w:hRule="exact" w:val="170"/>
        </w:trPr>
        <w:tc>
          <w:tcPr>
            <w:tcW w:w="9210" w:type="dxa"/>
            <w:gridSpan w:val="4"/>
          </w:tcPr>
          <w:p w14:paraId="568DCB1E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</w:tc>
      </w:tr>
      <w:tr w:rsidR="00730A11" w14:paraId="4EE29855" w14:textId="77777777" w:rsidTr="00730A11">
        <w:trPr>
          <w:trHeight w:hRule="exact" w:val="170"/>
        </w:trPr>
        <w:tc>
          <w:tcPr>
            <w:tcW w:w="9210" w:type="dxa"/>
            <w:gridSpan w:val="4"/>
          </w:tcPr>
          <w:p w14:paraId="1B9A0C44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  <w:p w14:paraId="7FD55C33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  <w:p w14:paraId="373F0604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  <w:p w14:paraId="07D69A1A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</w:tc>
      </w:tr>
      <w:tr w:rsidR="00730A11" w14:paraId="3CF0B4F1" w14:textId="77777777" w:rsidTr="00730A11">
        <w:tc>
          <w:tcPr>
            <w:tcW w:w="9210" w:type="dxa"/>
            <w:gridSpan w:val="4"/>
            <w:shd w:val="clear" w:color="auto" w:fill="F2F2F2" w:themeFill="background1" w:themeFillShade="F2"/>
          </w:tcPr>
          <w:p w14:paraId="65FADA41" w14:textId="77777777" w:rsidR="00730A11" w:rsidRPr="00730A11" w:rsidRDefault="00730A11" w:rsidP="007B2A6A">
            <w:pPr>
              <w:ind w:right="-828"/>
              <w:rPr>
                <w:rFonts w:ascii="Calibri" w:hAnsi="Calibri"/>
                <w:b/>
              </w:rPr>
            </w:pPr>
            <w:r w:rsidRPr="00730A11">
              <w:rPr>
                <w:rFonts w:ascii="Calibri" w:hAnsi="Calibri"/>
                <w:b/>
              </w:rPr>
              <w:t>Grund des Gesuchs:</w:t>
            </w:r>
          </w:p>
          <w:p w14:paraId="6393E699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7"/>
          </w:p>
          <w:p w14:paraId="3C026681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  <w:p w14:paraId="4323446C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  <w:p w14:paraId="3B04A9BE" w14:textId="77777777" w:rsidR="00730A11" w:rsidRDefault="00730A11" w:rsidP="007B2A6A">
            <w:pPr>
              <w:ind w:right="-828"/>
              <w:rPr>
                <w:rFonts w:ascii="Calibri" w:hAnsi="Calibri"/>
              </w:rPr>
            </w:pPr>
          </w:p>
        </w:tc>
      </w:tr>
    </w:tbl>
    <w:p w14:paraId="795A4FFF" w14:textId="77777777" w:rsidR="007B2A6A" w:rsidRDefault="007B2A6A" w:rsidP="007B2A6A">
      <w:pPr>
        <w:ind w:right="-828"/>
        <w:rPr>
          <w:rFonts w:ascii="Calibri" w:hAnsi="Calibri"/>
        </w:rPr>
      </w:pPr>
    </w:p>
    <w:p w14:paraId="18BBF0A9" w14:textId="77777777" w:rsidR="00730A11" w:rsidRDefault="00730A11" w:rsidP="00D7330B">
      <w:pPr>
        <w:ind w:left="1440" w:right="-828" w:hanging="1440"/>
        <w:rPr>
          <w:rFonts w:ascii="Calibri" w:hAnsi="Calibr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F7887" w14:paraId="1CFEA6F4" w14:textId="77777777" w:rsidTr="00BF7887">
        <w:tc>
          <w:tcPr>
            <w:tcW w:w="9210" w:type="dxa"/>
            <w:shd w:val="clear" w:color="auto" w:fill="F2F2F2" w:themeFill="background1" w:themeFillShade="F2"/>
          </w:tcPr>
          <w:p w14:paraId="7D0C4328" w14:textId="77777777" w:rsidR="00BF7887" w:rsidRPr="00730A11" w:rsidRDefault="00BF7887" w:rsidP="00BF7887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Beilagen</w:t>
            </w:r>
            <w:r w:rsidRPr="00730A11">
              <w:rPr>
                <w:rFonts w:ascii="Calibri" w:hAnsi="Calibri"/>
                <w:b/>
              </w:rPr>
              <w:t>:</w:t>
            </w:r>
          </w:p>
          <w:p w14:paraId="5A794579" w14:textId="77777777" w:rsidR="00BF7887" w:rsidRDefault="00BF7887" w:rsidP="00BF7887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  <w:p w14:paraId="796B1B2E" w14:textId="77777777" w:rsidR="00BF7887" w:rsidRDefault="00BF7887" w:rsidP="00BF7887">
            <w:pPr>
              <w:ind w:right="-828"/>
              <w:rPr>
                <w:rFonts w:ascii="Calibri" w:hAnsi="Calibri"/>
              </w:rPr>
            </w:pPr>
          </w:p>
        </w:tc>
      </w:tr>
    </w:tbl>
    <w:p w14:paraId="7057A033" w14:textId="77777777" w:rsidR="007776E2" w:rsidRPr="000C701A" w:rsidRDefault="007776E2" w:rsidP="00D7330B">
      <w:pPr>
        <w:ind w:left="1440" w:right="-828" w:hanging="1440"/>
        <w:rPr>
          <w:rFonts w:ascii="Calibri" w:hAnsi="Calibri"/>
        </w:rPr>
      </w:pPr>
    </w:p>
    <w:p w14:paraId="6CA9C241" w14:textId="77777777" w:rsidR="00730A11" w:rsidRDefault="00730A11" w:rsidP="00730A11">
      <w:pPr>
        <w:ind w:right="-828"/>
        <w:rPr>
          <w:rFonts w:ascii="Calibri" w:hAnsi="Calibri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4642"/>
      </w:tblGrid>
      <w:tr w:rsidR="00BF7887" w14:paraId="3C186F7C" w14:textId="77777777" w:rsidTr="00454781">
        <w:tc>
          <w:tcPr>
            <w:tcW w:w="4361" w:type="dxa"/>
          </w:tcPr>
          <w:p w14:paraId="478E3006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Ort/Datum:</w:t>
            </w:r>
          </w:p>
        </w:tc>
        <w:tc>
          <w:tcPr>
            <w:tcW w:w="283" w:type="dxa"/>
          </w:tcPr>
          <w:p w14:paraId="34D52C20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4642" w:type="dxa"/>
          </w:tcPr>
          <w:p w14:paraId="710A8836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Unterschrift eines Erziehungsberechtigten:</w:t>
            </w:r>
          </w:p>
        </w:tc>
      </w:tr>
      <w:tr w:rsidR="00BF7887" w14:paraId="7D5710E7" w14:textId="77777777" w:rsidTr="00454781">
        <w:trPr>
          <w:trHeight w:hRule="exact" w:val="227"/>
        </w:trPr>
        <w:tc>
          <w:tcPr>
            <w:tcW w:w="4361" w:type="dxa"/>
          </w:tcPr>
          <w:p w14:paraId="1079C93B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283" w:type="dxa"/>
          </w:tcPr>
          <w:p w14:paraId="2B29A677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4642" w:type="dxa"/>
          </w:tcPr>
          <w:p w14:paraId="77E3E863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</w:tr>
      <w:tr w:rsidR="00BF7887" w14:paraId="44215ECA" w14:textId="77777777" w:rsidTr="00454781">
        <w:tc>
          <w:tcPr>
            <w:tcW w:w="4361" w:type="dxa"/>
            <w:shd w:val="clear" w:color="auto" w:fill="F2F2F2" w:themeFill="background1" w:themeFillShade="F2"/>
          </w:tcPr>
          <w:p w14:paraId="10306056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8"/>
          </w:p>
        </w:tc>
        <w:tc>
          <w:tcPr>
            <w:tcW w:w="283" w:type="dxa"/>
          </w:tcPr>
          <w:p w14:paraId="2AEC84CE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4642" w:type="dxa"/>
            <w:shd w:val="clear" w:color="auto" w:fill="F2F2F2" w:themeFill="background1" w:themeFillShade="F2"/>
          </w:tcPr>
          <w:p w14:paraId="4EAFAA34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9"/>
          </w:p>
        </w:tc>
      </w:tr>
    </w:tbl>
    <w:p w14:paraId="4F3E3350" w14:textId="77777777" w:rsidR="00730A11" w:rsidRDefault="00730A11" w:rsidP="00730A11">
      <w:pPr>
        <w:ind w:right="-828"/>
        <w:rPr>
          <w:rFonts w:ascii="Calibri" w:hAnsi="Calibri"/>
          <w:b/>
        </w:rPr>
      </w:pPr>
    </w:p>
    <w:tbl>
      <w:tblPr>
        <w:tblStyle w:val="Tabellenraster"/>
        <w:tblW w:w="9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253"/>
        <w:gridCol w:w="108"/>
        <w:gridCol w:w="175"/>
        <w:gridCol w:w="108"/>
        <w:gridCol w:w="4458"/>
        <w:gridCol w:w="108"/>
      </w:tblGrid>
      <w:tr w:rsidR="00BF7887" w14:paraId="73A1F3C1" w14:textId="77777777" w:rsidTr="00454781">
        <w:trPr>
          <w:gridAfter w:val="1"/>
          <w:wAfter w:w="108" w:type="dxa"/>
        </w:trPr>
        <w:tc>
          <w:tcPr>
            <w:tcW w:w="9210" w:type="dxa"/>
            <w:gridSpan w:val="6"/>
          </w:tcPr>
          <w:p w14:paraId="20436C4A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  <w:p w14:paraId="559E1FC2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"/>
            <w:r>
              <w:rPr>
                <w:rFonts w:ascii="Calibri" w:hAnsi="Calibri"/>
                <w:b/>
              </w:rPr>
              <w:instrText xml:space="preserve"> FORMCHECKBOX </w:instrText>
            </w:r>
            <w:r w:rsidR="0038007C">
              <w:rPr>
                <w:rFonts w:ascii="Calibri" w:hAnsi="Calibri"/>
                <w:b/>
              </w:rPr>
            </w:r>
            <w:r w:rsidR="0038007C"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10"/>
            <w:r>
              <w:rPr>
                <w:rFonts w:ascii="Calibri" w:hAnsi="Calibri"/>
                <w:b/>
              </w:rPr>
              <w:tab/>
              <w:t>Entscheid der Klassenlehrperson inkl. Begründung:</w:t>
            </w:r>
          </w:p>
          <w:p w14:paraId="2E353D41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Calibri" w:hAnsi="Calibri"/>
                <w:b/>
              </w:rPr>
              <w:instrText xml:space="preserve"> FORMCHECKBOX </w:instrText>
            </w:r>
            <w:r w:rsidR="0038007C">
              <w:rPr>
                <w:rFonts w:ascii="Calibri" w:hAnsi="Calibri"/>
                <w:b/>
              </w:rPr>
            </w:r>
            <w:r w:rsidR="0038007C"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</w:rPr>
              <w:fldChar w:fldCharType="end"/>
            </w:r>
            <w:bookmarkEnd w:id="11"/>
            <w:r>
              <w:rPr>
                <w:rFonts w:ascii="Calibri" w:hAnsi="Calibri"/>
                <w:b/>
              </w:rPr>
              <w:tab/>
              <w:t>Entscheid der Schulleitung inkl. Begründung:</w:t>
            </w:r>
          </w:p>
          <w:p w14:paraId="4B7BB00B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</w:p>
          <w:p w14:paraId="631D7022" w14:textId="77777777" w:rsidR="00454781" w:rsidRDefault="00454781" w:rsidP="00730A11">
            <w:pPr>
              <w:ind w:right="-8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_______________________________________________________________________________"/>
                  </w:textInput>
                </w:ffData>
              </w:fldChar>
            </w:r>
            <w:bookmarkStart w:id="12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_______________________________________________________________________________</w:t>
            </w:r>
            <w:r>
              <w:rPr>
                <w:rFonts w:ascii="Calibri" w:hAnsi="Calibri"/>
              </w:rPr>
              <w:fldChar w:fldCharType="end"/>
            </w:r>
            <w:bookmarkEnd w:id="12"/>
          </w:p>
          <w:p w14:paraId="7B63B5E5" w14:textId="77777777" w:rsidR="00454781" w:rsidRDefault="00454781" w:rsidP="00730A11">
            <w:pPr>
              <w:ind w:right="-828"/>
              <w:rPr>
                <w:rFonts w:ascii="Calibri" w:hAnsi="Calibri"/>
              </w:rPr>
            </w:pPr>
          </w:p>
          <w:p w14:paraId="3B460176" w14:textId="77777777" w:rsidR="00BF7887" w:rsidRDefault="00454781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>_______________________________________________________________________________</w:t>
            </w:r>
          </w:p>
          <w:p w14:paraId="07B2DBAB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</w:tr>
      <w:tr w:rsidR="00BF7887" w14:paraId="565E250A" w14:textId="77777777" w:rsidTr="00454781">
        <w:trPr>
          <w:gridAfter w:val="1"/>
          <w:wAfter w:w="108" w:type="dxa"/>
          <w:trHeight w:hRule="exact" w:val="170"/>
        </w:trPr>
        <w:tc>
          <w:tcPr>
            <w:tcW w:w="9210" w:type="dxa"/>
            <w:gridSpan w:val="6"/>
          </w:tcPr>
          <w:p w14:paraId="27111BA4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</w:tr>
      <w:tr w:rsidR="00BF7887" w14:paraId="446F13DF" w14:textId="77777777" w:rsidTr="00454781">
        <w:trPr>
          <w:gridAfter w:val="1"/>
          <w:wAfter w:w="108" w:type="dxa"/>
        </w:trPr>
        <w:tc>
          <w:tcPr>
            <w:tcW w:w="4361" w:type="dxa"/>
            <w:gridSpan w:val="2"/>
          </w:tcPr>
          <w:p w14:paraId="74BFCEE4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Datum:</w:t>
            </w:r>
          </w:p>
        </w:tc>
        <w:tc>
          <w:tcPr>
            <w:tcW w:w="283" w:type="dxa"/>
            <w:gridSpan w:val="2"/>
          </w:tcPr>
          <w:p w14:paraId="7D70EDFF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4566" w:type="dxa"/>
            <w:gridSpan w:val="2"/>
          </w:tcPr>
          <w:p w14:paraId="70674280" w14:textId="77777777" w:rsidR="00BF7887" w:rsidRDefault="00BF7887" w:rsidP="00730A11">
            <w:pPr>
              <w:ind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Unterschrift:</w:t>
            </w:r>
          </w:p>
        </w:tc>
      </w:tr>
      <w:tr w:rsidR="00454781" w14:paraId="59976546" w14:textId="77777777" w:rsidTr="00454781">
        <w:trPr>
          <w:gridAfter w:val="1"/>
          <w:wAfter w:w="108" w:type="dxa"/>
          <w:trHeight w:hRule="exact" w:val="227"/>
        </w:trPr>
        <w:tc>
          <w:tcPr>
            <w:tcW w:w="4361" w:type="dxa"/>
            <w:gridSpan w:val="2"/>
          </w:tcPr>
          <w:p w14:paraId="745A3716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283" w:type="dxa"/>
            <w:gridSpan w:val="2"/>
          </w:tcPr>
          <w:p w14:paraId="44004878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</w:p>
        </w:tc>
        <w:tc>
          <w:tcPr>
            <w:tcW w:w="4566" w:type="dxa"/>
            <w:gridSpan w:val="2"/>
          </w:tcPr>
          <w:p w14:paraId="59E8F8A3" w14:textId="77777777" w:rsidR="00454781" w:rsidRDefault="00454781" w:rsidP="00730A11">
            <w:pPr>
              <w:ind w:right="-828"/>
              <w:rPr>
                <w:rFonts w:ascii="Calibri" w:hAnsi="Calibri"/>
                <w:b/>
              </w:rPr>
            </w:pPr>
          </w:p>
        </w:tc>
      </w:tr>
      <w:tr w:rsidR="00454781" w14:paraId="0B0D5EC2" w14:textId="77777777" w:rsidTr="00454781">
        <w:trPr>
          <w:gridBefore w:val="1"/>
          <w:wBefore w:w="108" w:type="dxa"/>
        </w:trPr>
        <w:tc>
          <w:tcPr>
            <w:tcW w:w="4361" w:type="dxa"/>
            <w:gridSpan w:val="2"/>
            <w:shd w:val="clear" w:color="auto" w:fill="F2F2F2" w:themeFill="background1" w:themeFillShade="F2"/>
          </w:tcPr>
          <w:p w14:paraId="20150307" w14:textId="77777777" w:rsidR="00454781" w:rsidRDefault="00454781" w:rsidP="00454781">
            <w:pPr>
              <w:ind w:left="-138" w:right="-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3"/>
          </w:p>
        </w:tc>
        <w:tc>
          <w:tcPr>
            <w:tcW w:w="283" w:type="dxa"/>
            <w:gridSpan w:val="2"/>
          </w:tcPr>
          <w:p w14:paraId="6121D9CA" w14:textId="77777777" w:rsidR="00454781" w:rsidRDefault="00454781" w:rsidP="00454781">
            <w:pPr>
              <w:ind w:left="-138" w:right="-828"/>
              <w:rPr>
                <w:rFonts w:ascii="Calibri" w:hAnsi="Calibri"/>
                <w:b/>
              </w:rPr>
            </w:pPr>
          </w:p>
        </w:tc>
        <w:tc>
          <w:tcPr>
            <w:tcW w:w="4566" w:type="dxa"/>
            <w:gridSpan w:val="2"/>
            <w:shd w:val="clear" w:color="auto" w:fill="F2F2F2" w:themeFill="background1" w:themeFillShade="F2"/>
          </w:tcPr>
          <w:p w14:paraId="6AAD07B3" w14:textId="77777777" w:rsidR="00454781" w:rsidRDefault="00454781" w:rsidP="00454781">
            <w:pPr>
              <w:ind w:left="-13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4"/>
          </w:p>
        </w:tc>
      </w:tr>
    </w:tbl>
    <w:p w14:paraId="1AF8EE34" w14:textId="77777777" w:rsidR="00BF7887" w:rsidRDefault="00BF7887" w:rsidP="00730A11">
      <w:pPr>
        <w:ind w:right="-828"/>
        <w:rPr>
          <w:rFonts w:ascii="Calibri" w:hAnsi="Calibri"/>
          <w:b/>
        </w:rPr>
      </w:pPr>
    </w:p>
    <w:p w14:paraId="5AD6FD6E" w14:textId="77777777" w:rsidR="00730A11" w:rsidRDefault="00730A11" w:rsidP="00730A11">
      <w:pPr>
        <w:ind w:right="-828"/>
        <w:rPr>
          <w:rFonts w:ascii="Calibri" w:hAnsi="Calibri"/>
          <w:b/>
        </w:rPr>
      </w:pPr>
    </w:p>
    <w:p w14:paraId="04C55C2D" w14:textId="77777777" w:rsidR="00026077" w:rsidRPr="00454781" w:rsidRDefault="00026077" w:rsidP="00454781">
      <w:pPr>
        <w:rPr>
          <w:rFonts w:ascii="Calibri" w:hAnsi="Calibri"/>
          <w:b/>
          <w:sz w:val="20"/>
          <w:szCs w:val="20"/>
        </w:rPr>
      </w:pPr>
      <w:r w:rsidRPr="00454781">
        <w:rPr>
          <w:rFonts w:ascii="Calibri" w:hAnsi="Calibri"/>
          <w:b/>
          <w:sz w:val="20"/>
          <w:szCs w:val="20"/>
        </w:rPr>
        <w:t xml:space="preserve">Entscheide der Klassenlehrperson: </w:t>
      </w:r>
    </w:p>
    <w:p w14:paraId="226DDD73" w14:textId="77777777" w:rsidR="00026077" w:rsidRPr="00454781" w:rsidRDefault="00514AE1" w:rsidP="00454781">
      <w:pPr>
        <w:rPr>
          <w:rFonts w:ascii="Calibri" w:hAnsi="Calibri"/>
          <w:bCs/>
          <w:sz w:val="20"/>
          <w:szCs w:val="20"/>
        </w:rPr>
      </w:pPr>
      <w:r w:rsidRPr="00454781">
        <w:rPr>
          <w:rFonts w:ascii="Calibri" w:hAnsi="Calibri"/>
          <w:bCs/>
          <w:sz w:val="20"/>
          <w:szCs w:val="20"/>
        </w:rPr>
        <w:t>Gegen diesen Entscheid kann bei der Schulleitung Einsprache erhoben werden.</w:t>
      </w:r>
    </w:p>
    <w:p w14:paraId="6BD559F8" w14:textId="77777777" w:rsidR="00026077" w:rsidRPr="00454781" w:rsidRDefault="00026077" w:rsidP="00454781">
      <w:pPr>
        <w:rPr>
          <w:rFonts w:ascii="Calibri" w:hAnsi="Calibri"/>
          <w:b/>
          <w:sz w:val="20"/>
          <w:szCs w:val="20"/>
        </w:rPr>
      </w:pPr>
    </w:p>
    <w:p w14:paraId="72E96D16" w14:textId="77777777" w:rsidR="006110F5" w:rsidRPr="00454781" w:rsidRDefault="00A74A06" w:rsidP="00454781">
      <w:pPr>
        <w:rPr>
          <w:rFonts w:ascii="Calibri" w:hAnsi="Calibri"/>
          <w:b/>
          <w:sz w:val="20"/>
          <w:szCs w:val="20"/>
        </w:rPr>
      </w:pPr>
      <w:r w:rsidRPr="00454781">
        <w:rPr>
          <w:rFonts w:ascii="Calibri" w:hAnsi="Calibri"/>
          <w:b/>
          <w:sz w:val="20"/>
          <w:szCs w:val="20"/>
        </w:rPr>
        <w:t>Entscheide der Schulleitung</w:t>
      </w:r>
      <w:r w:rsidR="00E63FA4" w:rsidRPr="00454781">
        <w:rPr>
          <w:rFonts w:ascii="Calibri" w:hAnsi="Calibri"/>
          <w:b/>
          <w:sz w:val="20"/>
          <w:szCs w:val="20"/>
        </w:rPr>
        <w:t xml:space="preserve"> - Rechtsmittelbelehrung</w:t>
      </w:r>
      <w:r w:rsidRPr="00454781">
        <w:rPr>
          <w:rFonts w:ascii="Calibri" w:hAnsi="Calibri"/>
          <w:b/>
          <w:sz w:val="20"/>
          <w:szCs w:val="20"/>
        </w:rPr>
        <w:t>:</w:t>
      </w:r>
    </w:p>
    <w:p w14:paraId="000AD7B6" w14:textId="48973306" w:rsidR="006110F5" w:rsidRPr="00454781" w:rsidRDefault="006110F5" w:rsidP="00454781">
      <w:pPr>
        <w:rPr>
          <w:rFonts w:ascii="Calibri" w:hAnsi="Calibri"/>
          <w:sz w:val="20"/>
          <w:szCs w:val="20"/>
        </w:rPr>
      </w:pPr>
      <w:r w:rsidRPr="00454781">
        <w:rPr>
          <w:rFonts w:ascii="Calibri" w:hAnsi="Calibri"/>
          <w:sz w:val="20"/>
          <w:szCs w:val="20"/>
        </w:rPr>
        <w:t xml:space="preserve">Gegen diesen Entscheid kann innert </w:t>
      </w:r>
      <w:r w:rsidR="00807E56">
        <w:rPr>
          <w:rFonts w:ascii="Calibri" w:hAnsi="Calibri"/>
          <w:sz w:val="20"/>
          <w:szCs w:val="20"/>
        </w:rPr>
        <w:t>3</w:t>
      </w:r>
      <w:r w:rsidRPr="00454781">
        <w:rPr>
          <w:rFonts w:ascii="Calibri" w:hAnsi="Calibri"/>
          <w:sz w:val="20"/>
          <w:szCs w:val="20"/>
        </w:rPr>
        <w:t xml:space="preserve">0 Tagen nach Erhalt schriftlich Rekurs bei </w:t>
      </w:r>
      <w:r w:rsidRPr="00454781">
        <w:rPr>
          <w:rFonts w:ascii="Calibri" w:hAnsi="Calibri"/>
          <w:b/>
          <w:sz w:val="20"/>
          <w:szCs w:val="20"/>
        </w:rPr>
        <w:t>Schulbehörde der V</w:t>
      </w:r>
      <w:r w:rsidR="00A74A06" w:rsidRPr="00454781">
        <w:rPr>
          <w:rFonts w:ascii="Calibri" w:hAnsi="Calibri"/>
          <w:b/>
          <w:sz w:val="20"/>
          <w:szCs w:val="20"/>
        </w:rPr>
        <w:t>olksschulgemeinde</w:t>
      </w:r>
      <w:r w:rsidRPr="00454781">
        <w:rPr>
          <w:rFonts w:ascii="Calibri" w:hAnsi="Calibri"/>
          <w:b/>
          <w:sz w:val="20"/>
          <w:szCs w:val="20"/>
        </w:rPr>
        <w:t xml:space="preserve"> Egnach, Amriswilerstrasse 4, 9315 Neukirch (Egnach)</w:t>
      </w:r>
      <w:r w:rsidRPr="00454781">
        <w:rPr>
          <w:rFonts w:ascii="Calibri" w:hAnsi="Calibri"/>
          <w:sz w:val="20"/>
          <w:szCs w:val="20"/>
        </w:rPr>
        <w:t>, eingereicht werden. Der Rekurs hat einen Antrag und eine Begründung zu enthalten. Zudem ist ihm der angefochtene Entscheid beizulegen.</w:t>
      </w:r>
    </w:p>
    <w:p w14:paraId="3B021831" w14:textId="77777777" w:rsidR="006110F5" w:rsidRPr="00454781" w:rsidRDefault="006110F5" w:rsidP="0045501C">
      <w:pPr>
        <w:tabs>
          <w:tab w:val="left" w:pos="4500"/>
        </w:tabs>
        <w:ind w:right="-828"/>
        <w:rPr>
          <w:rFonts w:ascii="Calibri" w:hAnsi="Calibri"/>
          <w:sz w:val="20"/>
          <w:szCs w:val="20"/>
        </w:rPr>
      </w:pPr>
    </w:p>
    <w:sectPr w:rsidR="006110F5" w:rsidRPr="00454781" w:rsidSect="007F6964">
      <w:headerReference w:type="default" r:id="rId7"/>
      <w:footerReference w:type="default" r:id="rId8"/>
      <w:pgSz w:w="11906" w:h="16838"/>
      <w:pgMar w:top="1418" w:right="1418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63624" w14:textId="77777777" w:rsidR="00BF7887" w:rsidRDefault="00BF7887">
      <w:r>
        <w:separator/>
      </w:r>
    </w:p>
  </w:endnote>
  <w:endnote w:type="continuationSeparator" w:id="0">
    <w:p w14:paraId="051AC329" w14:textId="77777777" w:rsidR="00BF7887" w:rsidRDefault="00BF7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ook">
    <w:altName w:val="Courier New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BEE277-E336-4101-ADF4-439BB8D3A55A}"/>
    <w:embedBold r:id="rId2" w:fontKey="{64AAAE0A-233E-4981-9E4D-EE81E5250E14}"/>
  </w:font>
  <w:font w:name="Futura Ligh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subsetted="1" w:fontKey="{386B14A4-795A-4E57-9BD9-9AE70ADB6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3326" w14:textId="04551F29" w:rsidR="00BF7887" w:rsidRPr="000C701A" w:rsidRDefault="00BF7887" w:rsidP="006110F5">
    <w:pPr>
      <w:pStyle w:val="Fuzeile"/>
      <w:rPr>
        <w:rFonts w:ascii="Calibri" w:hAnsi="Calibri"/>
        <w:sz w:val="16"/>
        <w:szCs w:val="16"/>
      </w:rPr>
    </w:pPr>
    <w:r w:rsidRPr="000C701A">
      <w:rPr>
        <w:rFonts w:ascii="Calibri" w:hAnsi="Calibri"/>
        <w:sz w:val="16"/>
        <w:szCs w:val="16"/>
      </w:rPr>
      <w:fldChar w:fldCharType="begin"/>
    </w:r>
    <w:r w:rsidRPr="000C701A">
      <w:rPr>
        <w:rFonts w:ascii="Calibri" w:hAnsi="Calibri"/>
        <w:sz w:val="16"/>
        <w:szCs w:val="16"/>
      </w:rPr>
      <w:instrText xml:space="preserve"> FILENAME  \p  \* MERGEFORMAT </w:instrText>
    </w:r>
    <w:r w:rsidRPr="000C701A">
      <w:rPr>
        <w:rFonts w:ascii="Calibri" w:hAnsi="Calibri"/>
        <w:sz w:val="16"/>
        <w:szCs w:val="16"/>
      </w:rPr>
      <w:fldChar w:fldCharType="separate"/>
    </w:r>
    <w:r>
      <w:rPr>
        <w:rFonts w:ascii="Calibri" w:hAnsi="Calibri"/>
        <w:noProof/>
        <w:sz w:val="16"/>
        <w:szCs w:val="16"/>
      </w:rPr>
      <w:t>L:\5. Pädagogische Führung\5.2 Lernorganisation, Lernformen, Unterrichtsform\5.2.1 Absenzenregelung Schüler\GesuchumDispensationSchueler.docx</w:t>
    </w:r>
    <w:r w:rsidRPr="000C701A">
      <w:rPr>
        <w:rFonts w:ascii="Calibri" w:hAnsi="Calibri"/>
        <w:sz w:val="16"/>
        <w:szCs w:val="16"/>
      </w:rPr>
      <w:fldChar w:fldCharType="end"/>
    </w:r>
    <w:r w:rsidR="0003722A">
      <w:rPr>
        <w:rFonts w:ascii="Calibri" w:hAnsi="Calibri"/>
        <w:sz w:val="16"/>
        <w:szCs w:val="16"/>
      </w:rPr>
      <w:t xml:space="preserve"> - </w:t>
    </w:r>
    <w:r w:rsidRPr="000C701A">
      <w:rPr>
        <w:rFonts w:ascii="Calibri" w:hAnsi="Calibri"/>
        <w:sz w:val="16"/>
        <w:szCs w:val="16"/>
      </w:rPr>
      <w:fldChar w:fldCharType="begin"/>
    </w:r>
    <w:r w:rsidRPr="000C701A">
      <w:rPr>
        <w:rFonts w:ascii="Calibri" w:hAnsi="Calibri"/>
        <w:sz w:val="16"/>
        <w:szCs w:val="16"/>
      </w:rPr>
      <w:instrText xml:space="preserve"> DATE \@ "dd.MM.yyyy" </w:instrText>
    </w:r>
    <w:r w:rsidRPr="000C701A">
      <w:rPr>
        <w:rFonts w:ascii="Calibri" w:hAnsi="Calibri"/>
        <w:sz w:val="16"/>
        <w:szCs w:val="16"/>
      </w:rPr>
      <w:fldChar w:fldCharType="separate"/>
    </w:r>
    <w:r w:rsidR="0038007C">
      <w:rPr>
        <w:rFonts w:ascii="Calibri" w:hAnsi="Calibri"/>
        <w:noProof/>
        <w:sz w:val="16"/>
        <w:szCs w:val="16"/>
      </w:rPr>
      <w:t>28.06.2023</w:t>
    </w:r>
    <w:r w:rsidRPr="000C701A">
      <w:rPr>
        <w:rFonts w:ascii="Calibri" w:hAnsi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6D6AF" w14:textId="77777777" w:rsidR="00BF7887" w:rsidRDefault="00BF7887">
      <w:r>
        <w:separator/>
      </w:r>
    </w:p>
  </w:footnote>
  <w:footnote w:type="continuationSeparator" w:id="0">
    <w:p w14:paraId="56F094C3" w14:textId="77777777" w:rsidR="00BF7887" w:rsidRDefault="00BF7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E9B7" w14:textId="77777777" w:rsidR="00BF7887" w:rsidRPr="002F2EB4" w:rsidRDefault="00BF7887">
    <w:pPr>
      <w:pStyle w:val="Kopfzeile"/>
      <w:rPr>
        <w:rFonts w:ascii="Futura Light" w:hAnsi="Futura Light"/>
        <w:spacing w:val="220"/>
      </w:rPr>
    </w:pPr>
    <w:r w:rsidRPr="00224D9B">
      <w:rPr>
        <w:rFonts w:ascii="Futura Light" w:hAnsi="Futura Light"/>
        <w:spacing w:val="220"/>
      </w:rPr>
      <w:t>VOLKSSCHULGEMEINDE EGNACH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D4AF0"/>
    <w:multiLevelType w:val="hybridMultilevel"/>
    <w:tmpl w:val="40E2913C"/>
    <w:lvl w:ilvl="0" w:tplc="08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79959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2776"/>
    <w:rsid w:val="00011025"/>
    <w:rsid w:val="00026077"/>
    <w:rsid w:val="000360DB"/>
    <w:rsid w:val="0003722A"/>
    <w:rsid w:val="00062416"/>
    <w:rsid w:val="000663C1"/>
    <w:rsid w:val="000776D7"/>
    <w:rsid w:val="000779CE"/>
    <w:rsid w:val="00090CC0"/>
    <w:rsid w:val="000B3D51"/>
    <w:rsid w:val="000B5514"/>
    <w:rsid w:val="000C0D6E"/>
    <w:rsid w:val="000C701A"/>
    <w:rsid w:val="00136A12"/>
    <w:rsid w:val="001A1898"/>
    <w:rsid w:val="001C2E78"/>
    <w:rsid w:val="001C4992"/>
    <w:rsid w:val="002811F1"/>
    <w:rsid w:val="00295770"/>
    <w:rsid w:val="002C2EB4"/>
    <w:rsid w:val="002F2EB4"/>
    <w:rsid w:val="00365437"/>
    <w:rsid w:val="0038007C"/>
    <w:rsid w:val="004114BB"/>
    <w:rsid w:val="00454781"/>
    <w:rsid w:val="0045501C"/>
    <w:rsid w:val="004822C5"/>
    <w:rsid w:val="004A2DA3"/>
    <w:rsid w:val="004A595A"/>
    <w:rsid w:val="004C3CC1"/>
    <w:rsid w:val="004F5811"/>
    <w:rsid w:val="00514AE1"/>
    <w:rsid w:val="00550177"/>
    <w:rsid w:val="00550263"/>
    <w:rsid w:val="00552518"/>
    <w:rsid w:val="005A3AD0"/>
    <w:rsid w:val="005E192A"/>
    <w:rsid w:val="005E3E66"/>
    <w:rsid w:val="00607B72"/>
    <w:rsid w:val="006110F5"/>
    <w:rsid w:val="006717C5"/>
    <w:rsid w:val="006829DC"/>
    <w:rsid w:val="006D3226"/>
    <w:rsid w:val="00722776"/>
    <w:rsid w:val="00723D67"/>
    <w:rsid w:val="00730A11"/>
    <w:rsid w:val="00736CC0"/>
    <w:rsid w:val="007776E2"/>
    <w:rsid w:val="007A195F"/>
    <w:rsid w:val="007B2A6A"/>
    <w:rsid w:val="007E1F80"/>
    <w:rsid w:val="007F6964"/>
    <w:rsid w:val="00807E56"/>
    <w:rsid w:val="0086759E"/>
    <w:rsid w:val="008E46CA"/>
    <w:rsid w:val="008F7315"/>
    <w:rsid w:val="00972437"/>
    <w:rsid w:val="009776F6"/>
    <w:rsid w:val="009E5133"/>
    <w:rsid w:val="00A30DE7"/>
    <w:rsid w:val="00A64175"/>
    <w:rsid w:val="00A74A06"/>
    <w:rsid w:val="00AC5858"/>
    <w:rsid w:val="00B754E5"/>
    <w:rsid w:val="00B80AD6"/>
    <w:rsid w:val="00BD558F"/>
    <w:rsid w:val="00BD6A1D"/>
    <w:rsid w:val="00BD6B5F"/>
    <w:rsid w:val="00BF7887"/>
    <w:rsid w:val="00C3100B"/>
    <w:rsid w:val="00C4490E"/>
    <w:rsid w:val="00C46F46"/>
    <w:rsid w:val="00C54D95"/>
    <w:rsid w:val="00C75A69"/>
    <w:rsid w:val="00CA050F"/>
    <w:rsid w:val="00CB0A51"/>
    <w:rsid w:val="00CD2E84"/>
    <w:rsid w:val="00D7330B"/>
    <w:rsid w:val="00D9007F"/>
    <w:rsid w:val="00D9186C"/>
    <w:rsid w:val="00DD15B1"/>
    <w:rsid w:val="00E63FA4"/>
    <w:rsid w:val="00EC67CD"/>
    <w:rsid w:val="00EE276E"/>
    <w:rsid w:val="00EE38F3"/>
    <w:rsid w:val="00EE46F9"/>
    <w:rsid w:val="00F21AB0"/>
    <w:rsid w:val="00F3789C"/>
    <w:rsid w:val="00F454FC"/>
    <w:rsid w:val="00F65645"/>
    <w:rsid w:val="00FA33C1"/>
    <w:rsid w:val="00FA41AA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0BB423A6"/>
  <w15:docId w15:val="{36AF89F7-97EE-4AD4-9710-E14659ED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utura Book" w:hAnsi="Futura Book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F2EB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F2EB4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6D3226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1C2E7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B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Brief%20-%20ZUI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- ZUI</Template>
  <TotalTime>0</TotalTime>
  <Pages>1</Pages>
  <Words>203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– Kindergarten / Schule</vt:lpstr>
    </vt:vector>
  </TitlesOfParts>
  <Company>Volksschulgemeinde Egnach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– Kindergarten / Schule</dc:title>
  <dc:creator>irene</dc:creator>
  <cp:lastModifiedBy>Windlin Claudia</cp:lastModifiedBy>
  <cp:revision>7</cp:revision>
  <cp:lastPrinted>2018-11-21T13:29:00Z</cp:lastPrinted>
  <dcterms:created xsi:type="dcterms:W3CDTF">2018-11-21T13:08:00Z</dcterms:created>
  <dcterms:modified xsi:type="dcterms:W3CDTF">2023-06-28T07:24:00Z</dcterms:modified>
</cp:coreProperties>
</file>